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380" w:rsidRDefault="00716380" w:rsidP="00291A73">
      <w:pPr>
        <w:jc w:val="center"/>
      </w:pPr>
      <w:r>
        <w:t xml:space="preserve">                                  «Утверждаю»</w:t>
      </w:r>
    </w:p>
    <w:p w:rsidR="00716380" w:rsidRDefault="00716380" w:rsidP="00291A73">
      <w:pPr>
        <w:jc w:val="center"/>
      </w:pPr>
      <w:r>
        <w:t xml:space="preserve">                                                                   Директор МБОУ «СОШ села Асеево»</w:t>
      </w:r>
    </w:p>
    <w:p w:rsidR="00716380" w:rsidRDefault="00716380" w:rsidP="00291A73">
      <w:pPr>
        <w:jc w:val="right"/>
      </w:pPr>
      <w:r>
        <w:t>Азнакаевского муниципального района РТ</w:t>
      </w:r>
    </w:p>
    <w:p w:rsidR="00716380" w:rsidRDefault="00716380" w:rsidP="00291A73">
      <w:r>
        <w:t xml:space="preserve">                                                                                   ________________________ Р.Ф.Гараев</w:t>
      </w:r>
    </w:p>
    <w:p w:rsidR="00716380" w:rsidRDefault="00716380" w:rsidP="00291A73">
      <w:pPr>
        <w:jc w:val="center"/>
      </w:pPr>
      <w:r>
        <w:t xml:space="preserve">                                                          «____» _______________ 2012г.</w:t>
      </w:r>
    </w:p>
    <w:p w:rsidR="00716380" w:rsidRDefault="00716380" w:rsidP="00291A73"/>
    <w:p w:rsidR="00716380" w:rsidRDefault="00716380" w:rsidP="00291A73">
      <w:pPr>
        <w:tabs>
          <w:tab w:val="left" w:pos="2680"/>
        </w:tabs>
        <w:jc w:val="center"/>
      </w:pPr>
      <w:r>
        <w:t>План</w:t>
      </w:r>
    </w:p>
    <w:p w:rsidR="00716380" w:rsidRDefault="00716380" w:rsidP="00291A73">
      <w:pPr>
        <w:tabs>
          <w:tab w:val="left" w:pos="2680"/>
        </w:tabs>
        <w:jc w:val="center"/>
      </w:pPr>
      <w:r>
        <w:t xml:space="preserve">подготовки и проведения государственной итоговой аттестации в новой форме ГИА-9 </w:t>
      </w:r>
    </w:p>
    <w:p w:rsidR="00716380" w:rsidRDefault="00716380" w:rsidP="00291A73">
      <w:pPr>
        <w:tabs>
          <w:tab w:val="left" w:pos="2680"/>
        </w:tabs>
        <w:jc w:val="center"/>
      </w:pPr>
      <w:r>
        <w:t xml:space="preserve">в МБОУ «СОШ села Асеево» Азнакаевского муниципального района РТ </w:t>
      </w:r>
    </w:p>
    <w:p w:rsidR="00716380" w:rsidRDefault="00716380" w:rsidP="00291A73">
      <w:pPr>
        <w:tabs>
          <w:tab w:val="left" w:pos="2680"/>
        </w:tabs>
        <w:jc w:val="center"/>
      </w:pPr>
      <w:r>
        <w:t>в 2012-2013 учебном году</w:t>
      </w:r>
    </w:p>
    <w:p w:rsidR="00716380" w:rsidRDefault="00716380" w:rsidP="00291A73">
      <w:pPr>
        <w:tabs>
          <w:tab w:val="left" w:pos="2680"/>
        </w:tabs>
      </w:pPr>
    </w:p>
    <w:tbl>
      <w:tblPr>
        <w:tblW w:w="1138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1"/>
        <w:gridCol w:w="4363"/>
        <w:gridCol w:w="1980"/>
        <w:gridCol w:w="4383"/>
      </w:tblGrid>
      <w:tr w:rsidR="00716380">
        <w:tc>
          <w:tcPr>
            <w:tcW w:w="661" w:type="dxa"/>
          </w:tcPr>
          <w:p w:rsidR="00716380" w:rsidRDefault="00716380" w:rsidP="00631785">
            <w:pPr>
              <w:tabs>
                <w:tab w:val="left" w:pos="2680"/>
              </w:tabs>
              <w:ind w:left="-468" w:firstLine="468"/>
            </w:pPr>
            <w:r>
              <w:t>№</w:t>
            </w:r>
          </w:p>
        </w:tc>
        <w:tc>
          <w:tcPr>
            <w:tcW w:w="4363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Мероприятия</w:t>
            </w:r>
          </w:p>
        </w:tc>
        <w:tc>
          <w:tcPr>
            <w:tcW w:w="1980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Срок исполнения</w:t>
            </w:r>
          </w:p>
        </w:tc>
        <w:tc>
          <w:tcPr>
            <w:tcW w:w="4383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Ответственные исполнители</w:t>
            </w:r>
          </w:p>
        </w:tc>
      </w:tr>
      <w:tr w:rsidR="00716380">
        <w:trPr>
          <w:trHeight w:val="1786"/>
        </w:trPr>
        <w:tc>
          <w:tcPr>
            <w:tcW w:w="661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1</w:t>
            </w:r>
          </w:p>
        </w:tc>
        <w:tc>
          <w:tcPr>
            <w:tcW w:w="4363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Нормативные документы.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1) Изучение нормативно-правовой базы проведения ГИА-9 в 2012-2013 уч.г.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2) Подготовка локальной нормативно правовой базы, регламентирующая проведение ГИА-9.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3) Сбор копий документов личности учащихся.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4) Регламентирование процедурных вопросов подготовки к ГИА-9: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а) приказ о назначении ответственного лица за подготовку и проведение ГИА-9; создание базы данных информационных материалов  по подготовке к ГИА-9; ведение базы данных; консультантов по предметам для подготовки учащихся к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б) оформление протокола родительского собрания и листа ознакомления с нормативными документами по организации ГИА-9.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5) Подготовка списков по документам личности для формирования электронной базы данных выпускников.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6) Оформление стенда «ГИА-9 – 2013».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7) Формирование базы данных учащихся, подготовка исходного варианта.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8) Подготовка и обновление справочных, информационных и учебно-тренировачных материалов.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9) Пополнение библиотеки методической и информационной литературой по ГИА-9 – 2013.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10) Формирование базы данных экспертов и организаторов для проведения ГИА-9.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11) Обновление базы данных по ГИА-9.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12) Размещение информации по ГИА-9 на сайте школы для других учащихся из числа учащихся 9 класса прошлых лет.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13) Обновление информации стенда «ГИА-9 – 2013».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14) Формирование базы данных: коррекция по результатам пробного экзамена.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 xml:space="preserve">15) Сбор заявлений у учащихся о запрете использования сотовых телефонов во время ГИА-9. 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16) Передача базы данных в ИМЦ для участия учащихся в основных экзаменах.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17) Получение протоколов основных экзаменов школой, ознакомление с протоколами экзаменов учащихся.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 xml:space="preserve">18) Получение и выдача сертификатов о результатах сдачи ГИА-9 учащимся.   </w:t>
            </w:r>
          </w:p>
          <w:p w:rsidR="00716380" w:rsidRPr="009F0C1A" w:rsidRDefault="00716380" w:rsidP="007F1089"/>
        </w:tc>
        <w:tc>
          <w:tcPr>
            <w:tcW w:w="1980" w:type="dxa"/>
          </w:tcPr>
          <w:p w:rsidR="00716380" w:rsidRDefault="00716380" w:rsidP="00631785">
            <w:pPr>
              <w:tabs>
                <w:tab w:val="left" w:pos="2680"/>
              </w:tabs>
            </w:pPr>
          </w:p>
          <w:p w:rsidR="00716380" w:rsidRDefault="00716380" w:rsidP="00631785">
            <w:pPr>
              <w:tabs>
                <w:tab w:val="left" w:pos="2680"/>
              </w:tabs>
            </w:pPr>
            <w:r>
              <w:t>Сентябрь-май</w:t>
            </w:r>
          </w:p>
          <w:p w:rsidR="00716380" w:rsidRDefault="00716380" w:rsidP="007F1089"/>
          <w:p w:rsidR="00716380" w:rsidRDefault="00716380" w:rsidP="007F1089">
            <w:r>
              <w:t>Сентябрь</w:t>
            </w:r>
          </w:p>
          <w:p w:rsidR="00716380" w:rsidRPr="006E398A" w:rsidRDefault="00716380" w:rsidP="007F1089"/>
          <w:p w:rsidR="00716380" w:rsidRPr="006E398A" w:rsidRDefault="00716380" w:rsidP="007F1089">
            <w:r>
              <w:t>Сентябрь</w:t>
            </w:r>
          </w:p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Pr="006E398A" w:rsidRDefault="00716380" w:rsidP="007F1089"/>
          <w:p w:rsidR="00716380" w:rsidRDefault="00716380" w:rsidP="007F1089"/>
          <w:p w:rsidR="00716380" w:rsidRPr="004A4516" w:rsidRDefault="00716380" w:rsidP="007F1089"/>
          <w:p w:rsidR="00716380" w:rsidRPr="004A4516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Default="00716380" w:rsidP="007F1089">
            <w:r>
              <w:t>Ноябрь</w:t>
            </w:r>
          </w:p>
          <w:p w:rsidR="00716380" w:rsidRDefault="00716380" w:rsidP="007F1089"/>
          <w:p w:rsidR="00716380" w:rsidRDefault="00716380" w:rsidP="007F1089">
            <w:r>
              <w:t>Ноябрь</w:t>
            </w:r>
          </w:p>
          <w:p w:rsidR="00716380" w:rsidRPr="00636908" w:rsidRDefault="00716380" w:rsidP="007F1089"/>
          <w:p w:rsidR="00716380" w:rsidRDefault="00716380" w:rsidP="007F1089"/>
          <w:p w:rsidR="00716380" w:rsidRDefault="00716380" w:rsidP="007F1089">
            <w:r>
              <w:t>Систематически</w:t>
            </w:r>
          </w:p>
          <w:p w:rsidR="00716380" w:rsidRDefault="00716380" w:rsidP="007F1089"/>
          <w:p w:rsidR="00716380" w:rsidRDefault="00716380" w:rsidP="007F1089">
            <w:r>
              <w:t>Декабрь</w:t>
            </w:r>
          </w:p>
          <w:p w:rsidR="00716380" w:rsidRDefault="00716380" w:rsidP="007F1089"/>
          <w:p w:rsidR="00716380" w:rsidRDefault="00716380" w:rsidP="007F1089">
            <w:r>
              <w:t>Декабрь</w:t>
            </w:r>
          </w:p>
          <w:p w:rsidR="00716380" w:rsidRDefault="00716380" w:rsidP="007F1089">
            <w:r>
              <w:t>Декабрь</w:t>
            </w:r>
          </w:p>
          <w:p w:rsidR="00716380" w:rsidRPr="00636908" w:rsidRDefault="00716380" w:rsidP="007F1089"/>
          <w:p w:rsidR="00716380" w:rsidRDefault="00716380" w:rsidP="007F1089"/>
          <w:p w:rsidR="00716380" w:rsidRDefault="00716380" w:rsidP="007F1089">
            <w:r>
              <w:t>Систематически</w:t>
            </w:r>
          </w:p>
          <w:p w:rsidR="00716380" w:rsidRDefault="00716380" w:rsidP="007F1089"/>
          <w:p w:rsidR="00716380" w:rsidRDefault="00716380" w:rsidP="007F1089">
            <w:r>
              <w:t>Февраль</w:t>
            </w:r>
          </w:p>
          <w:p w:rsidR="00716380" w:rsidRDefault="00716380" w:rsidP="007F1089"/>
          <w:p w:rsidR="00716380" w:rsidRDefault="00716380" w:rsidP="007F1089">
            <w:r>
              <w:t>Март</w:t>
            </w:r>
          </w:p>
          <w:p w:rsidR="00716380" w:rsidRDefault="00716380" w:rsidP="007F1089"/>
          <w:p w:rsidR="00716380" w:rsidRDefault="00716380" w:rsidP="007F1089">
            <w:r>
              <w:t>Май</w:t>
            </w:r>
          </w:p>
          <w:p w:rsidR="00716380" w:rsidRDefault="00716380" w:rsidP="007F1089"/>
          <w:p w:rsidR="00716380" w:rsidRDefault="00716380" w:rsidP="007F1089">
            <w:r>
              <w:t>Май-июнь</w:t>
            </w:r>
          </w:p>
          <w:p w:rsidR="00716380" w:rsidRDefault="00716380" w:rsidP="007F1089"/>
          <w:p w:rsidR="00716380" w:rsidRDefault="00716380" w:rsidP="007F1089"/>
          <w:p w:rsidR="00716380" w:rsidRPr="00636908" w:rsidRDefault="00716380" w:rsidP="007F1089">
            <w:r>
              <w:t>Июнь-август</w:t>
            </w:r>
          </w:p>
        </w:tc>
        <w:tc>
          <w:tcPr>
            <w:tcW w:w="4383" w:type="dxa"/>
          </w:tcPr>
          <w:p w:rsidR="00716380" w:rsidRDefault="00716380" w:rsidP="00631785">
            <w:pPr>
              <w:tabs>
                <w:tab w:val="left" w:pos="2680"/>
              </w:tabs>
            </w:pPr>
          </w:p>
          <w:p w:rsidR="00716380" w:rsidRDefault="00716380" w:rsidP="00631785">
            <w:pPr>
              <w:tabs>
                <w:tab w:val="left" w:pos="2680"/>
              </w:tabs>
            </w:pPr>
            <w:r>
              <w:t>Директор Гараев Р.Ф., ЗДУВР Хайруллин А.Х.</w:t>
            </w:r>
          </w:p>
          <w:p w:rsidR="00716380" w:rsidRDefault="00716380" w:rsidP="007F1089"/>
          <w:p w:rsidR="00716380" w:rsidRDefault="00716380" w:rsidP="007F1089">
            <w:r>
              <w:t>Директор Гараев Р.Ф., ЗДУВР Хайруллин А.Х.</w:t>
            </w:r>
          </w:p>
          <w:p w:rsidR="00716380" w:rsidRPr="006E398A" w:rsidRDefault="00716380" w:rsidP="007F1089"/>
          <w:p w:rsidR="00716380" w:rsidRPr="006E398A" w:rsidRDefault="00716380" w:rsidP="007F1089">
            <w:r>
              <w:t>Классный руководитель Аминова Н.А.</w:t>
            </w:r>
          </w:p>
          <w:p w:rsidR="00716380" w:rsidRDefault="00716380" w:rsidP="007F1089"/>
          <w:p w:rsidR="00716380" w:rsidRDefault="00716380" w:rsidP="007F1089">
            <w:r>
              <w:t>Директор Гараев Р.Ф.</w:t>
            </w:r>
          </w:p>
          <w:p w:rsidR="00716380" w:rsidRPr="006E398A" w:rsidRDefault="00716380" w:rsidP="007F1089"/>
          <w:p w:rsidR="00716380" w:rsidRDefault="00716380" w:rsidP="007F1089"/>
          <w:p w:rsidR="00716380" w:rsidRPr="004A4516" w:rsidRDefault="00716380" w:rsidP="007F1089"/>
          <w:p w:rsidR="00716380" w:rsidRPr="004A4516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Директор Гараев Р.Ф.</w:t>
            </w:r>
          </w:p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Pr="00636908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Pr="00636908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>
            <w:r>
              <w:t>ЗДУВР Хайруллин А.Х.</w:t>
            </w:r>
          </w:p>
          <w:p w:rsidR="00716380" w:rsidRPr="00636908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/>
          <w:p w:rsidR="00716380" w:rsidRPr="00636908" w:rsidRDefault="00716380" w:rsidP="007F1089">
            <w:r>
              <w:t>ЗДУВР Хайруллин А.Х.</w:t>
            </w:r>
          </w:p>
        </w:tc>
      </w:tr>
      <w:tr w:rsidR="00716380">
        <w:tc>
          <w:tcPr>
            <w:tcW w:w="661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2</w:t>
            </w:r>
          </w:p>
        </w:tc>
        <w:tc>
          <w:tcPr>
            <w:tcW w:w="4363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Организационно-методическая работа: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1) Проведение педагогического совета по вопросу подготовки к ГИА-9: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-анализ результатов ГИА-9-2013;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-поступление учащихся в вузы, ссузы;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-принятие решений о коррекции образовательной программы школы, плана работы по подготовке к ГИА-9.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2) Заседание МО с повесткой дня: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-подготовка учителей и учащихся к новому виду государственной итоговой аттестации в новой форме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-обеспечить готовность учащихся выполнения заданий различного уровня сложности.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3) Установка программного обеспечения для проведения тренингов при подготовке к ГИА-9 с использованием компьютеров. Организация тренингов по предметам с использованием компьютеров.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4) Проведение мониторинга знаний учащихся по русскому языку, математике, татарскому языку и выборочным предметам.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5) Заседание предметных кафедр школы «Организация методической работы в школе по подготовке к ГИА-9».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6) Административное совещание у директора по вопросу подготовки к ГИА-9.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7) Проведение педагогического совета по подготовке к ГИА-9: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-информация об участии учащихся школы в ГИА-9-2013;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-корректировка плана работы школы по подготовке и проведению ГИА-9 в 2013 году.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8) Контроль директора школы рабочей группы по вопросам подготовки и проведения ГИА-9-2013.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 xml:space="preserve">9) Проведение педагогического совета: 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-отчёт заместителя директора по учебно-воспитательной работе о мероприятиях по информированию учащихся и их родителей о формировании базы данных;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-отчёт классных руководителей о работе с учащимися и родителями;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-отчёт председателей предметных кафедр школы о работе по подготовке к государственной итоговой аттестации, включая подготовку к ГИА-9.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10) Проведение педагогического совета по допуску учащихся к государственной итоговой аттестации.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11) Административное совещание. Анализ результатов пробного ГИА-9.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12) Организация проведения апелляций: выдача бланков заявлений учащимся, сбор заявлений и сдача их в комиссию.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 xml:space="preserve">13) Проведение педагогического совета по предварительному анализу результатов ГИА-9-2013.   </w:t>
            </w:r>
          </w:p>
        </w:tc>
        <w:tc>
          <w:tcPr>
            <w:tcW w:w="1980" w:type="dxa"/>
          </w:tcPr>
          <w:p w:rsidR="00716380" w:rsidRDefault="00716380" w:rsidP="00631785">
            <w:pPr>
              <w:tabs>
                <w:tab w:val="left" w:pos="2680"/>
              </w:tabs>
            </w:pPr>
          </w:p>
          <w:p w:rsidR="00716380" w:rsidRDefault="00716380" w:rsidP="007F1089">
            <w:r>
              <w:t>сентябрь</w:t>
            </w:r>
          </w:p>
          <w:p w:rsidR="00716380" w:rsidRPr="00636908" w:rsidRDefault="00716380" w:rsidP="007F1089"/>
          <w:p w:rsidR="00716380" w:rsidRPr="00636908" w:rsidRDefault="00716380" w:rsidP="007F1089"/>
          <w:p w:rsidR="00716380" w:rsidRPr="00636908" w:rsidRDefault="00716380" w:rsidP="007F1089"/>
          <w:p w:rsidR="00716380" w:rsidRPr="00636908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Pr="00636908" w:rsidRDefault="00716380" w:rsidP="007F1089"/>
          <w:p w:rsidR="00716380" w:rsidRPr="00636908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Pr="00636908" w:rsidRDefault="00716380" w:rsidP="007F1089"/>
          <w:p w:rsidR="00716380" w:rsidRPr="00636908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Pr="00D2173E" w:rsidRDefault="00716380" w:rsidP="007F1089"/>
          <w:p w:rsidR="00716380" w:rsidRDefault="00716380" w:rsidP="007F1089"/>
          <w:p w:rsidR="00716380" w:rsidRDefault="00716380" w:rsidP="007F1089">
            <w:r>
              <w:t>октябрь</w:t>
            </w:r>
          </w:p>
          <w:p w:rsidR="00716380" w:rsidRDefault="00716380" w:rsidP="007F1089"/>
          <w:p w:rsidR="00716380" w:rsidRDefault="00716380" w:rsidP="007F1089">
            <w:r>
              <w:t>ноябрь</w:t>
            </w:r>
          </w:p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январь</w:t>
            </w:r>
          </w:p>
          <w:p w:rsidR="00716380" w:rsidRDefault="00716380" w:rsidP="007F1089"/>
          <w:p w:rsidR="00716380" w:rsidRDefault="00716380" w:rsidP="007F1089">
            <w:r>
              <w:t>январь</w:t>
            </w:r>
          </w:p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апрель</w:t>
            </w:r>
          </w:p>
          <w:p w:rsidR="00716380" w:rsidRDefault="00716380" w:rsidP="007F1089"/>
          <w:p w:rsidR="00716380" w:rsidRDefault="00716380" w:rsidP="007F1089">
            <w:r>
              <w:t>апрель</w:t>
            </w:r>
          </w:p>
          <w:p w:rsidR="00716380" w:rsidRDefault="00716380" w:rsidP="007F1089"/>
          <w:p w:rsidR="00716380" w:rsidRDefault="00716380" w:rsidP="007F1089">
            <w:r>
              <w:t>май</w:t>
            </w:r>
          </w:p>
          <w:p w:rsidR="00716380" w:rsidRPr="00D2173E" w:rsidRDefault="00716380" w:rsidP="007F1089"/>
          <w:p w:rsidR="00716380" w:rsidRDefault="00716380" w:rsidP="007F1089"/>
          <w:p w:rsidR="00716380" w:rsidRPr="00D2173E" w:rsidRDefault="00716380" w:rsidP="007F1089">
            <w:r>
              <w:t>июнь</w:t>
            </w:r>
          </w:p>
        </w:tc>
        <w:tc>
          <w:tcPr>
            <w:tcW w:w="4383" w:type="dxa"/>
          </w:tcPr>
          <w:p w:rsidR="00716380" w:rsidRDefault="00716380" w:rsidP="00631785">
            <w:pPr>
              <w:tabs>
                <w:tab w:val="left" w:pos="2680"/>
              </w:tabs>
            </w:pPr>
          </w:p>
          <w:p w:rsidR="00716380" w:rsidRDefault="00716380" w:rsidP="00631785">
            <w:pPr>
              <w:tabs>
                <w:tab w:val="left" w:pos="2680"/>
              </w:tabs>
            </w:pPr>
            <w:r>
              <w:t>ЗДУВР Хайруллин А.Х.</w:t>
            </w:r>
          </w:p>
          <w:p w:rsidR="00716380" w:rsidRPr="00636908" w:rsidRDefault="00716380" w:rsidP="007F1089"/>
          <w:p w:rsidR="00716380" w:rsidRPr="00636908" w:rsidRDefault="00716380" w:rsidP="007F1089"/>
          <w:p w:rsidR="00716380" w:rsidRPr="00636908" w:rsidRDefault="00716380" w:rsidP="007F1089"/>
          <w:p w:rsidR="00716380" w:rsidRPr="00636908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Руководители МО Аминова Н.А., Рахманова А.М.,</w:t>
            </w:r>
          </w:p>
          <w:p w:rsidR="00716380" w:rsidRDefault="00716380" w:rsidP="007F1089">
            <w:r>
              <w:t>ЗДУВР Хайруллин А.Х.</w:t>
            </w:r>
          </w:p>
          <w:p w:rsidR="00716380" w:rsidRPr="00636908" w:rsidRDefault="00716380" w:rsidP="007F1089"/>
          <w:p w:rsidR="00716380" w:rsidRPr="00636908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Pr="00636908" w:rsidRDefault="00716380" w:rsidP="007F1089"/>
          <w:p w:rsidR="00716380" w:rsidRPr="00636908" w:rsidRDefault="00716380" w:rsidP="007F1089"/>
          <w:p w:rsidR="00716380" w:rsidRPr="00636908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Pr="00D2173E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Директор Гараев Р.Ф.</w:t>
            </w:r>
          </w:p>
          <w:p w:rsidR="00716380" w:rsidRDefault="00716380" w:rsidP="007F1089"/>
          <w:p w:rsidR="00716380" w:rsidRDefault="00716380" w:rsidP="007F1089">
            <w:r>
              <w:t>ЗДУВР Хайруллин А.Х., классный руководитель Аминова Н.А., руководители МО Аминова Н.А., Рахманова А.М.</w:t>
            </w:r>
          </w:p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Директор Гараев Р.Ф.</w:t>
            </w:r>
          </w:p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>Директор Гараев Р.Ф.</w:t>
            </w:r>
          </w:p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Pr="00D2173E" w:rsidRDefault="00716380" w:rsidP="007F1089"/>
        </w:tc>
      </w:tr>
      <w:tr w:rsidR="00716380">
        <w:tc>
          <w:tcPr>
            <w:tcW w:w="661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3</w:t>
            </w:r>
          </w:p>
        </w:tc>
        <w:tc>
          <w:tcPr>
            <w:tcW w:w="4363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Работа с учащимися: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-ознакомление с нормативной документацией по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-работа с бланками ГИА-9 по оформлению;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-расширение кругозора учащихся, углубление знаний по предмету на уроках, во внеурочное время;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-индивидуальная работа с сильными и слабыми учащимися;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-проведение консультаций для учащихся по подготовке к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-индивидуальная консультация;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-применение компьютера в решении тестов;    работа по КИМ;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-подготовка и проведение пробного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-проведение бесед с учащимися по темам: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а) цели, содержание и особенности подготовки и проведения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б) знакомство с инструкцией по подготовке к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в) необходимость участия в пробном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-собеседование с выпускниками: уточнение состава участников в ГИА-9-2013 и набора экзаменов, участие в пробном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-организация сопровождения и явки учащихся на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-организация участия учащихся в ГИА-9 в резервные сроки.</w:t>
            </w:r>
          </w:p>
        </w:tc>
        <w:tc>
          <w:tcPr>
            <w:tcW w:w="1980" w:type="dxa"/>
          </w:tcPr>
          <w:p w:rsidR="00716380" w:rsidRDefault="00716380" w:rsidP="00631785">
            <w:pPr>
              <w:tabs>
                <w:tab w:val="left" w:pos="2680"/>
              </w:tabs>
            </w:pPr>
          </w:p>
          <w:p w:rsidR="00716380" w:rsidRDefault="00716380" w:rsidP="007F1089">
            <w:r>
              <w:t>Систематически</w:t>
            </w:r>
          </w:p>
          <w:p w:rsidR="00716380" w:rsidRDefault="00716380" w:rsidP="007F1089"/>
          <w:p w:rsidR="00716380" w:rsidRDefault="00716380" w:rsidP="007F1089">
            <w:r>
              <w:t>Систематически</w:t>
            </w:r>
          </w:p>
          <w:p w:rsidR="00716380" w:rsidRDefault="00716380" w:rsidP="007F1089"/>
          <w:p w:rsidR="00716380" w:rsidRDefault="00716380" w:rsidP="007F1089">
            <w:r>
              <w:t>Систематически</w:t>
            </w:r>
          </w:p>
          <w:p w:rsidR="00716380" w:rsidRPr="009E7DDB" w:rsidRDefault="00716380" w:rsidP="007F1089"/>
          <w:p w:rsidR="00716380" w:rsidRDefault="00716380" w:rsidP="007F1089">
            <w:r>
              <w:t>Систематически</w:t>
            </w:r>
          </w:p>
          <w:p w:rsidR="00716380" w:rsidRDefault="00716380" w:rsidP="007F1089"/>
          <w:p w:rsidR="00716380" w:rsidRDefault="00716380" w:rsidP="007F1089">
            <w:r>
              <w:t>По графику</w:t>
            </w:r>
          </w:p>
          <w:p w:rsidR="00716380" w:rsidRDefault="00716380" w:rsidP="007F1089"/>
          <w:p w:rsidR="00716380" w:rsidRDefault="00716380" w:rsidP="007F1089">
            <w:r>
              <w:t>Систематически</w:t>
            </w:r>
          </w:p>
          <w:p w:rsidR="00716380" w:rsidRDefault="00716380" w:rsidP="007F1089">
            <w:r>
              <w:t>Систематически</w:t>
            </w:r>
          </w:p>
          <w:p w:rsidR="00716380" w:rsidRDefault="00716380" w:rsidP="007F1089"/>
          <w:p w:rsidR="00716380" w:rsidRDefault="00716380" w:rsidP="007F1089">
            <w:r>
              <w:t>Ежечетвертно</w:t>
            </w:r>
          </w:p>
          <w:p w:rsidR="00716380" w:rsidRDefault="00716380" w:rsidP="007F1089">
            <w:r>
              <w:t>Сентябрь</w:t>
            </w:r>
          </w:p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Май</w:t>
            </w:r>
          </w:p>
          <w:p w:rsidR="00716380" w:rsidRDefault="00716380" w:rsidP="007F1089"/>
          <w:p w:rsidR="00716380" w:rsidRPr="00D2173E" w:rsidRDefault="00716380" w:rsidP="007F1089">
            <w:r>
              <w:t>Июнь</w:t>
            </w:r>
          </w:p>
        </w:tc>
        <w:tc>
          <w:tcPr>
            <w:tcW w:w="4383" w:type="dxa"/>
          </w:tcPr>
          <w:p w:rsidR="00716380" w:rsidRDefault="00716380" w:rsidP="00631785">
            <w:pPr>
              <w:tabs>
                <w:tab w:val="left" w:pos="2680"/>
              </w:tabs>
            </w:pPr>
          </w:p>
          <w:p w:rsidR="00716380" w:rsidRDefault="00716380" w:rsidP="007F1089">
            <w:r>
              <w:t>Учителя-предметники Аминова Н.А., Рахманова А.М.,</w:t>
            </w:r>
          </w:p>
          <w:p w:rsidR="00716380" w:rsidRDefault="00716380" w:rsidP="007F1089">
            <w:r>
              <w:t>Хайруллин А.Х.</w:t>
            </w:r>
          </w:p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Pr="00D2173E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Pr="00D2173E" w:rsidRDefault="00716380" w:rsidP="007F1089">
            <w:r>
              <w:t>ЗДУВР Хайруллин А.Х.</w:t>
            </w:r>
          </w:p>
        </w:tc>
      </w:tr>
      <w:tr w:rsidR="00716380">
        <w:tc>
          <w:tcPr>
            <w:tcW w:w="661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4</w:t>
            </w:r>
          </w:p>
        </w:tc>
        <w:tc>
          <w:tcPr>
            <w:tcW w:w="4363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Работа с родителями: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-проведение родительского собрания по вопросу подготовки к ГИА-9: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а) об участии учащихся других школ в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б) знакомство с «Положением о проведении ГИА-9», формой сертификатов о результатах сдачи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в) информирование о результатах проведения ГИА-9-2012;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-проведение родительского собрания по темам: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а) о порядке проведения итоговой аттестации учащихся, включая участие в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б) о проведении пробного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 xml:space="preserve">в) знакомство с инструкциями для учащихся по организации и проведению ГИА-9; 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-индивидуальная работа с родителями.</w:t>
            </w:r>
          </w:p>
        </w:tc>
        <w:tc>
          <w:tcPr>
            <w:tcW w:w="1980" w:type="dxa"/>
          </w:tcPr>
          <w:p w:rsidR="00716380" w:rsidRDefault="00716380" w:rsidP="007F1089"/>
          <w:p w:rsidR="00716380" w:rsidRDefault="00716380" w:rsidP="00631785">
            <w:pPr>
              <w:tabs>
                <w:tab w:val="left" w:pos="2680"/>
              </w:tabs>
            </w:pPr>
            <w:r>
              <w:t>Ноябрь</w:t>
            </w:r>
          </w:p>
          <w:p w:rsidR="00716380" w:rsidRPr="00E50BA3" w:rsidRDefault="00716380" w:rsidP="007F1089"/>
          <w:p w:rsidR="00716380" w:rsidRPr="00E50BA3" w:rsidRDefault="00716380" w:rsidP="007F1089"/>
          <w:p w:rsidR="00716380" w:rsidRPr="00E50BA3" w:rsidRDefault="00716380" w:rsidP="007F1089"/>
          <w:p w:rsidR="00716380" w:rsidRPr="00E50BA3" w:rsidRDefault="00716380" w:rsidP="007F1089"/>
          <w:p w:rsidR="00716380" w:rsidRPr="00E50BA3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Февраль</w:t>
            </w:r>
          </w:p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/>
          <w:p w:rsidR="00716380" w:rsidRPr="00E50BA3" w:rsidRDefault="00716380" w:rsidP="007F1089">
            <w:r>
              <w:t>Систематически</w:t>
            </w:r>
          </w:p>
        </w:tc>
        <w:tc>
          <w:tcPr>
            <w:tcW w:w="4383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ЗДУВР Хайруллин А.Х., кл.руководитель Аминова Н.А., учителя- предметники</w:t>
            </w:r>
          </w:p>
          <w:p w:rsidR="00716380" w:rsidRDefault="00716380" w:rsidP="009B4904">
            <w:r>
              <w:t>Аминова Н.А., Рахманова А.М.,</w:t>
            </w:r>
          </w:p>
          <w:p w:rsidR="00716380" w:rsidRDefault="00716380" w:rsidP="009B4904">
            <w:r>
              <w:t>Хайруллин А.Х.</w:t>
            </w:r>
          </w:p>
          <w:p w:rsidR="00716380" w:rsidRPr="00E50BA3" w:rsidRDefault="00716380" w:rsidP="007F1089"/>
          <w:p w:rsidR="00716380" w:rsidRPr="00E50BA3" w:rsidRDefault="00716380" w:rsidP="007F1089"/>
          <w:p w:rsidR="00716380" w:rsidRPr="00E50BA3" w:rsidRDefault="00716380" w:rsidP="007F1089"/>
          <w:p w:rsidR="00716380" w:rsidRDefault="00716380" w:rsidP="007F1089">
            <w:r>
              <w:t>ЗДУВР Хайруллин А.Х., кл.руководитель Аминова Н.А., учителя- предметники</w:t>
            </w:r>
          </w:p>
          <w:p w:rsidR="00716380" w:rsidRDefault="00716380" w:rsidP="009B4904">
            <w:r>
              <w:t>Аминова Н.А., Рахманова А.М.,</w:t>
            </w:r>
          </w:p>
          <w:p w:rsidR="00716380" w:rsidRDefault="00716380" w:rsidP="009B4904">
            <w:r>
              <w:t>Хайруллин А.Х.</w:t>
            </w:r>
          </w:p>
          <w:p w:rsidR="00716380" w:rsidRDefault="00716380" w:rsidP="007F1089">
            <w:r>
              <w:t>ЗДУВР Хайруллин А.Х., кл.руководитель Аминова Н.А., учителя- предметники</w:t>
            </w:r>
          </w:p>
          <w:p w:rsidR="00716380" w:rsidRDefault="00716380" w:rsidP="009B4904">
            <w:r>
              <w:t>Аминова Н.А., Рахманова А.М.,</w:t>
            </w:r>
          </w:p>
          <w:p w:rsidR="00716380" w:rsidRPr="00E50BA3" w:rsidRDefault="00716380" w:rsidP="007F1089">
            <w:r>
              <w:t>Хайруллин А.Х.</w:t>
            </w:r>
          </w:p>
        </w:tc>
      </w:tr>
      <w:tr w:rsidR="00716380">
        <w:trPr>
          <w:trHeight w:val="90"/>
        </w:trPr>
        <w:tc>
          <w:tcPr>
            <w:tcW w:w="661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5</w:t>
            </w:r>
          </w:p>
        </w:tc>
        <w:tc>
          <w:tcPr>
            <w:tcW w:w="4363" w:type="dxa"/>
          </w:tcPr>
          <w:p w:rsidR="00716380" w:rsidRDefault="00716380" w:rsidP="00631785">
            <w:pPr>
              <w:tabs>
                <w:tab w:val="left" w:pos="2680"/>
              </w:tabs>
            </w:pPr>
            <w:r>
              <w:t>Работа с педагогическим коллективом: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-информирование о нормативных документах по ГИА-9;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-организация работы учителей-предметников по подготовке учащихся к ГИА-9 (подготовка справочных, информационных и учебно-тренировочных материалов, оформление стендов, составление графика консультаций, обучение заполнению бланков ответов);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-участие учителей-предметников в методических мероприятиях по подготовке к ГИА-9</w:t>
            </w:r>
          </w:p>
          <w:p w:rsidR="00716380" w:rsidRDefault="00716380" w:rsidP="00631785">
            <w:pPr>
              <w:tabs>
                <w:tab w:val="left" w:pos="2680"/>
              </w:tabs>
            </w:pPr>
            <w:r>
              <w:t>-контроль за подготовкой ГИА-9</w:t>
            </w:r>
          </w:p>
        </w:tc>
        <w:tc>
          <w:tcPr>
            <w:tcW w:w="1980" w:type="dxa"/>
          </w:tcPr>
          <w:p w:rsidR="00716380" w:rsidRDefault="00716380" w:rsidP="007F1089"/>
          <w:p w:rsidR="00716380" w:rsidRDefault="00716380" w:rsidP="007F1089">
            <w:r>
              <w:t>Систематически</w:t>
            </w:r>
          </w:p>
          <w:p w:rsidR="00716380" w:rsidRDefault="00716380" w:rsidP="00631785">
            <w:pPr>
              <w:tabs>
                <w:tab w:val="left" w:pos="2680"/>
              </w:tabs>
            </w:pPr>
          </w:p>
          <w:p w:rsidR="00716380" w:rsidRDefault="00716380" w:rsidP="007F1089">
            <w:r>
              <w:t>Систематически</w:t>
            </w:r>
          </w:p>
          <w:p w:rsidR="00716380" w:rsidRPr="00260207" w:rsidRDefault="00716380" w:rsidP="007F1089"/>
          <w:p w:rsidR="00716380" w:rsidRPr="00260207" w:rsidRDefault="00716380" w:rsidP="007F1089"/>
          <w:p w:rsidR="00716380" w:rsidRPr="00260207" w:rsidRDefault="00716380" w:rsidP="007F1089"/>
          <w:p w:rsidR="00716380" w:rsidRDefault="00716380" w:rsidP="007F1089"/>
          <w:p w:rsidR="00716380" w:rsidRDefault="00716380" w:rsidP="007F1089"/>
          <w:p w:rsidR="00716380" w:rsidRDefault="00716380" w:rsidP="007F1089">
            <w:r>
              <w:t>Систематически</w:t>
            </w:r>
          </w:p>
          <w:p w:rsidR="00716380" w:rsidRDefault="00716380" w:rsidP="007F1089"/>
          <w:p w:rsidR="00716380" w:rsidRPr="00260207" w:rsidRDefault="00716380" w:rsidP="007F1089">
            <w:r>
              <w:t>Систематически</w:t>
            </w:r>
          </w:p>
        </w:tc>
        <w:tc>
          <w:tcPr>
            <w:tcW w:w="4383" w:type="dxa"/>
          </w:tcPr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631785">
            <w:pPr>
              <w:tabs>
                <w:tab w:val="left" w:pos="2680"/>
              </w:tabs>
            </w:pPr>
          </w:p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Pr="0041649F" w:rsidRDefault="00716380" w:rsidP="007F1089"/>
          <w:p w:rsidR="00716380" w:rsidRPr="0041649F" w:rsidRDefault="00716380" w:rsidP="007F1089"/>
          <w:p w:rsidR="00716380" w:rsidRPr="0041649F" w:rsidRDefault="00716380" w:rsidP="007F1089"/>
          <w:p w:rsidR="00716380" w:rsidRDefault="00716380" w:rsidP="007F1089"/>
          <w:p w:rsidR="00716380" w:rsidRDefault="00716380" w:rsidP="007F1089">
            <w:r>
              <w:t>ЗДУВР Хайруллин А.Х.</w:t>
            </w:r>
          </w:p>
          <w:p w:rsidR="00716380" w:rsidRDefault="00716380" w:rsidP="007F1089"/>
          <w:p w:rsidR="00716380" w:rsidRDefault="00716380" w:rsidP="007F1089">
            <w:r>
              <w:t xml:space="preserve">Директор Гараев Р.Ф., </w:t>
            </w:r>
          </w:p>
          <w:p w:rsidR="00716380" w:rsidRPr="0041649F" w:rsidRDefault="00716380" w:rsidP="007F1089">
            <w:r>
              <w:t>ЗДУВР Хайруллин А.Х.</w:t>
            </w:r>
          </w:p>
        </w:tc>
      </w:tr>
    </w:tbl>
    <w:p w:rsidR="00716380" w:rsidRDefault="00716380" w:rsidP="00291A73">
      <w:pPr>
        <w:tabs>
          <w:tab w:val="left" w:pos="2680"/>
        </w:tabs>
      </w:pPr>
    </w:p>
    <w:p w:rsidR="00716380" w:rsidRDefault="00716380" w:rsidP="0053182A">
      <w:pPr>
        <w:tabs>
          <w:tab w:val="left" w:pos="2680"/>
        </w:tabs>
      </w:pPr>
      <w:bookmarkStart w:id="0" w:name="_GoBack"/>
      <w:bookmarkEnd w:id="0"/>
      <w:r>
        <w:t>Составил ЗДУВР _____________ А.Х.Хайруллин</w:t>
      </w:r>
    </w:p>
    <w:sectPr w:rsidR="00716380" w:rsidSect="00B77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12FB"/>
    <w:rsid w:val="00122AFF"/>
    <w:rsid w:val="001E7D9B"/>
    <w:rsid w:val="00260207"/>
    <w:rsid w:val="00291A73"/>
    <w:rsid w:val="0041649F"/>
    <w:rsid w:val="00446DF7"/>
    <w:rsid w:val="004A4516"/>
    <w:rsid w:val="0053182A"/>
    <w:rsid w:val="00545560"/>
    <w:rsid w:val="00631785"/>
    <w:rsid w:val="00636908"/>
    <w:rsid w:val="006E398A"/>
    <w:rsid w:val="00716380"/>
    <w:rsid w:val="00746D98"/>
    <w:rsid w:val="007D6836"/>
    <w:rsid w:val="007F1089"/>
    <w:rsid w:val="008612FB"/>
    <w:rsid w:val="009B4904"/>
    <w:rsid w:val="009C2C26"/>
    <w:rsid w:val="009E7DDB"/>
    <w:rsid w:val="009F0C1A"/>
    <w:rsid w:val="00B202DA"/>
    <w:rsid w:val="00B770A9"/>
    <w:rsid w:val="00B80935"/>
    <w:rsid w:val="00C97FA3"/>
    <w:rsid w:val="00D2173E"/>
    <w:rsid w:val="00E50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A7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91A73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1252</Words>
  <Characters>7141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«Утверждаю»</dc:title>
  <dc:subject/>
  <dc:creator>ADMIN</dc:creator>
  <cp:keywords/>
  <dc:description/>
  <cp:lastModifiedBy>Резида</cp:lastModifiedBy>
  <cp:revision>2</cp:revision>
  <dcterms:created xsi:type="dcterms:W3CDTF">2013-11-25T11:17:00Z</dcterms:created>
  <dcterms:modified xsi:type="dcterms:W3CDTF">2013-11-25T11:17:00Z</dcterms:modified>
</cp:coreProperties>
</file>